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2C987" w14:textId="77777777" w:rsidR="00CC0C3A" w:rsidRDefault="00CC0C3A" w:rsidP="00C743D7">
      <w:pPr>
        <w:rPr>
          <w:b/>
          <w:bCs/>
        </w:rPr>
      </w:pPr>
    </w:p>
    <w:p w14:paraId="53065D19" w14:textId="77777777" w:rsidR="00CC0C3A" w:rsidRDefault="00CC0C3A" w:rsidP="00C743D7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C743D7" w:rsidRPr="00112B32" w14:paraId="5663CFB8" w14:textId="77777777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tcMar>
              <w:bottom w:w="86" w:type="dxa"/>
            </w:tcMar>
            <w:vAlign w:val="bottom"/>
          </w:tcPr>
          <w:p w14:paraId="1CADE62B" w14:textId="349B841B" w:rsidR="00DF210B" w:rsidRPr="00112B32" w:rsidRDefault="002814B7" w:rsidP="00AA2729">
            <w:pPr>
              <w:pStyle w:val="MonthNames"/>
              <w:numPr>
                <w:ilvl w:val="0"/>
                <w:numId w:val="3"/>
              </w:numPr>
            </w:pPr>
            <w:r w:rsidRPr="00043103">
              <w:rPr>
                <w:rFonts w:ascii="Irish Grover" w:hAnsi="Irish Grover"/>
              </w:rPr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July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AA2729">
              <w:t xml:space="preserve">      </w:t>
            </w:r>
            <w:r w:rsidR="00AA2729">
              <w:rPr>
                <w:noProof/>
              </w:rPr>
              <w:drawing>
                <wp:inline distT="0" distB="0" distL="0" distR="0" wp14:anchorId="17D6D255" wp14:editId="274FCEA9">
                  <wp:extent cx="290581" cy="299056"/>
                  <wp:effectExtent l="0" t="0" r="1905" b="6350"/>
                  <wp:docPr id="17" name="Picture 1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70F9E86F" w14:textId="77777777">
        <w:trPr>
          <w:cantSplit/>
          <w:trHeight w:hRule="exact" w:val="259"/>
          <w:jc w:val="center"/>
        </w:trPr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4E24A65A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5" w:type="dxa"/>
            <w:shd w:val="clear" w:color="auto" w:fill="auto"/>
            <w:tcMar>
              <w:bottom w:w="58" w:type="dxa"/>
            </w:tcMar>
            <w:vAlign w:val="bottom"/>
          </w:tcPr>
          <w:p w14:paraId="6F0EA2BC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1F85F08C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7069F436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2BCAB527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1A9464A0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tcMar>
              <w:bottom w:w="58" w:type="dxa"/>
            </w:tcMar>
            <w:vAlign w:val="bottom"/>
          </w:tcPr>
          <w:p w14:paraId="49E4FE3B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007C87" w:rsidRPr="00112B32" w14:paraId="7D5E9B79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</w:tcPr>
          <w:p w14:paraId="3E56E3B5" w14:textId="41C09951" w:rsidR="00007C87" w:rsidRPr="00AB4CB7" w:rsidRDefault="00D10909" w:rsidP="000D4580">
            <w:pPr>
              <w:pStyle w:val="Dates"/>
            </w:pPr>
            <w:r>
              <w:t xml:space="preserve"> </w:t>
            </w:r>
            <w:r w:rsidR="002814B7">
              <w:rPr>
                <w:noProof/>
              </w:rPr>
              <w:drawing>
                <wp:inline distT="0" distB="0" distL="0" distR="0" wp14:anchorId="14C69F75" wp14:editId="22DFF59E">
                  <wp:extent cx="1152411" cy="708991"/>
                  <wp:effectExtent l="0" t="0" r="3810" b="2540"/>
                  <wp:docPr id="11" name="Picture 11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shd w:val="clear" w:color="auto" w:fill="auto"/>
          </w:tcPr>
          <w:p w14:paraId="266A7A7C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E9B7D1" w14:textId="115BBD24" w:rsidR="00007C87" w:rsidRPr="00AD0FC9" w:rsidRDefault="00007C87" w:rsidP="000D4580">
            <w:pPr>
              <w:pStyle w:val="Dates"/>
              <w:rPr>
                <w:rFonts w:ascii="Irish Grover" w:hAnsi="Irish Grover"/>
              </w:rPr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3DC5C8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D98955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4045D8" w14:textId="77777777" w:rsidR="00007C87" w:rsidRDefault="0012451C" w:rsidP="000D4580">
            <w:pPr>
              <w:pStyle w:val="Dates"/>
            </w:pPr>
            <w:r>
              <w:t>1</w:t>
            </w:r>
          </w:p>
          <w:p w14:paraId="2141ED76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65C564" wp14:editId="1F525988">
                  <wp:extent cx="208280" cy="208280"/>
                  <wp:effectExtent l="0" t="0" r="0" b="0"/>
                  <wp:docPr id="64" name="Picture 64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A766F7F" w14:textId="793F81DC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CA05161" w14:textId="77777777" w:rsidR="00007C87" w:rsidRPr="00112B32" w:rsidRDefault="0012451C" w:rsidP="000D4580">
            <w:pPr>
              <w:pStyle w:val="Dates"/>
            </w:pPr>
            <w:r>
              <w:t>2</w:t>
            </w:r>
          </w:p>
        </w:tc>
      </w:tr>
      <w:tr w:rsidR="00007C87" w:rsidRPr="00112B32" w14:paraId="2EF68941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8FEB5D" w14:textId="77777777" w:rsidR="00007C87" w:rsidRDefault="0012451C" w:rsidP="000D4580">
            <w:pPr>
              <w:pStyle w:val="Dates"/>
            </w:pPr>
            <w:r>
              <w:t>3</w:t>
            </w:r>
          </w:p>
          <w:p w14:paraId="0104B641" w14:textId="16D755C5" w:rsidR="00745BD4" w:rsidRPr="00745BD4" w:rsidRDefault="006E7529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 xml:space="preserve">/TEEN </w:t>
            </w:r>
            <w:r w:rsidRPr="00745BD4">
              <w:rPr>
                <w:rFonts w:ascii="Irish Grover" w:hAnsi="Irish Grover"/>
                <w:sz w:val="16"/>
                <w:szCs w:val="16"/>
              </w:rPr>
              <w:t>PROGRA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M </w:t>
            </w:r>
          </w:p>
          <w:p w14:paraId="317F7BBA" w14:textId="5E021984" w:rsidR="006E7529" w:rsidRPr="00112B32" w:rsidRDefault="00745BD4" w:rsidP="000D4580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745BD4">
              <w:rPr>
                <w:rFonts w:ascii="Irish Grover" w:hAnsi="Irish Grover"/>
                <w:sz w:val="16"/>
                <w:szCs w:val="16"/>
              </w:rPr>
              <w:t>PHOTO CONTEST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DA8CCC" w14:textId="77777777" w:rsidR="00007C87" w:rsidRDefault="0012451C" w:rsidP="000D4580">
            <w:pPr>
              <w:pStyle w:val="Dates"/>
            </w:pPr>
            <w:r>
              <w:t>4</w:t>
            </w:r>
          </w:p>
          <w:p w14:paraId="37AE98F1" w14:textId="77777777" w:rsidR="00043103" w:rsidRDefault="00043103" w:rsidP="000D4580">
            <w:pPr>
              <w:pStyle w:val="Dates"/>
            </w:pPr>
          </w:p>
          <w:p w14:paraId="02512F54" w14:textId="77777777" w:rsidR="00043103" w:rsidRDefault="00043103" w:rsidP="000D4580">
            <w:pPr>
              <w:pStyle w:val="Dates"/>
              <w:rPr>
                <w:rFonts w:ascii="Irish Grover" w:hAnsi="Irish Grover"/>
              </w:rPr>
            </w:pPr>
          </w:p>
          <w:p w14:paraId="02BA5156" w14:textId="189458A0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39A5F5" w14:textId="77777777" w:rsidR="00007C87" w:rsidRDefault="0012451C" w:rsidP="000D4580">
            <w:pPr>
              <w:pStyle w:val="Dates"/>
            </w:pPr>
            <w:r>
              <w:t>5</w:t>
            </w:r>
          </w:p>
          <w:p w14:paraId="020EEB3A" w14:textId="77777777" w:rsidR="00632B1B" w:rsidRDefault="00AC64B0" w:rsidP="000D4580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C70FA4" wp14:editId="0F345063">
                  <wp:extent cx="210312" cy="202268"/>
                  <wp:effectExtent l="0" t="0" r="5715" b="1270"/>
                  <wp:docPr id="1" name="Picture 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191"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="00022191"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0CEFDA6" w14:textId="20061F12" w:rsidR="00022191" w:rsidRPr="00022191" w:rsidRDefault="00022191" w:rsidP="000D4580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7335AC" w14:textId="77777777" w:rsidR="00007C87" w:rsidRDefault="0012451C" w:rsidP="000D4580">
            <w:pPr>
              <w:pStyle w:val="Dates"/>
            </w:pPr>
            <w:r>
              <w:t>6</w:t>
            </w:r>
          </w:p>
          <w:p w14:paraId="2963C06A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A848B07" wp14:editId="69D64336">
                  <wp:extent cx="210312" cy="210312"/>
                  <wp:effectExtent l="0" t="0" r="5715" b="5715"/>
                  <wp:docPr id="16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FE5A5FE" w14:textId="5533CA9B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20C58A" w14:textId="77777777" w:rsidR="00007C87" w:rsidRDefault="0012451C" w:rsidP="000D4580">
            <w:pPr>
              <w:pStyle w:val="Dates"/>
            </w:pPr>
            <w:r>
              <w:t>7</w:t>
            </w:r>
          </w:p>
          <w:p w14:paraId="38472AA8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C79B93" wp14:editId="46A83051">
                  <wp:extent cx="210312" cy="202268"/>
                  <wp:effectExtent l="0" t="0" r="5715" b="1270"/>
                  <wp:docPr id="13" name="Picture 1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81DE635" w14:textId="1D3C3B9C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7ABBBA" w14:textId="77777777" w:rsidR="00007C87" w:rsidRDefault="0012451C" w:rsidP="000D4580">
            <w:pPr>
              <w:pStyle w:val="Dates"/>
            </w:pPr>
            <w:r>
              <w:t>8</w:t>
            </w:r>
          </w:p>
          <w:p w14:paraId="74E3F90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B84830" wp14:editId="10B6354E">
                  <wp:extent cx="208280" cy="208280"/>
                  <wp:effectExtent l="0" t="0" r="0" b="0"/>
                  <wp:docPr id="65" name="Picture 65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44A2AE9D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3011A736" w14:textId="339C2B13" w:rsidR="00CB3973" w:rsidRPr="00FC4AE3" w:rsidRDefault="00CB3973" w:rsidP="00CB3973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ADULT COMPUTER </w:t>
            </w:r>
            <w:r w:rsidRPr="00FC4AE3">
              <w:rPr>
                <w:rFonts w:ascii="Irish Grover" w:hAnsi="Irish Grover"/>
                <w:color w:val="C00000"/>
                <w:sz w:val="18"/>
                <w:szCs w:val="18"/>
              </w:rPr>
              <w:t>SEMINAR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7E152610" w14:textId="43AC50C0" w:rsidR="00CB3973" w:rsidRPr="00112B32" w:rsidRDefault="00CB3973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956FF0" w14:textId="77777777" w:rsidR="00E36808" w:rsidRDefault="0012451C" w:rsidP="000D4580">
            <w:pPr>
              <w:pStyle w:val="Dates"/>
            </w:pPr>
            <w:r>
              <w:t>9</w:t>
            </w:r>
          </w:p>
          <w:p w14:paraId="6FFA779A" w14:textId="3A0B59D9" w:rsidR="00CC2D62" w:rsidRPr="00CA18FE" w:rsidRDefault="00745BD4" w:rsidP="000D4580">
            <w:pPr>
              <w:pStyle w:val="Dates"/>
              <w:rPr>
                <w:rFonts w:ascii="Irish Grover" w:hAnsi="Irish Grover"/>
                <w:color w:val="C00000"/>
                <w:sz w:val="16"/>
                <w:szCs w:val="16"/>
              </w:rPr>
            </w:pPr>
            <w:r w:rsidRPr="00CA18FE">
              <w:rPr>
                <w:rFonts w:ascii="Irish Grover" w:hAnsi="Irish Grover"/>
                <w:color w:val="C00000"/>
                <w:sz w:val="16"/>
                <w:szCs w:val="16"/>
              </w:rPr>
              <w:t>ADULT KICK OFF PARTY</w:t>
            </w:r>
          </w:p>
          <w:p w14:paraId="6E40F9A0" w14:textId="77777777" w:rsidR="00CA18FE" w:rsidRDefault="00CA18FE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</w:p>
          <w:p w14:paraId="7DC41B13" w14:textId="79B6A0BA" w:rsidR="00CC2D62" w:rsidRPr="00745BD4" w:rsidRDefault="00745BD4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>
              <w:rPr>
                <w:rFonts w:ascii="Irish Grover" w:hAnsi="Irish Grover"/>
                <w:color w:val="C00000"/>
                <w:sz w:val="18"/>
                <w:szCs w:val="18"/>
              </w:rPr>
              <w:t>PHOTOGRAPHY CLASS</w:t>
            </w:r>
          </w:p>
          <w:p w14:paraId="0C623777" w14:textId="13E018C3" w:rsidR="00CC2D62" w:rsidRPr="00112B32" w:rsidRDefault="00CC2D62" w:rsidP="000D4580">
            <w:pPr>
              <w:pStyle w:val="Dates"/>
            </w:pPr>
            <w:r w:rsidRPr="00745BD4">
              <w:rPr>
                <w:color w:val="C00000"/>
              </w:rPr>
              <w:t>10-11am</w:t>
            </w:r>
          </w:p>
        </w:tc>
      </w:tr>
      <w:tr w:rsidR="00007C87" w:rsidRPr="00112B32" w14:paraId="35FBBE4C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60F2B1" w14:textId="77777777" w:rsidR="00007C87" w:rsidRDefault="0012451C" w:rsidP="000D4580">
            <w:pPr>
              <w:pStyle w:val="Dates"/>
            </w:pPr>
            <w:r>
              <w:t>10</w:t>
            </w:r>
          </w:p>
          <w:p w14:paraId="3BDDE27B" w14:textId="4A465BB4" w:rsidR="00745BD4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>/TEEN</w:t>
            </w:r>
            <w:r w:rsidRPr="00745BD4">
              <w:rPr>
                <w:rFonts w:ascii="Irish Grover" w:hAnsi="Irish Grover"/>
                <w:sz w:val="16"/>
                <w:szCs w:val="16"/>
              </w:rPr>
              <w:t xml:space="preserve"> PROGRAM </w:t>
            </w:r>
          </w:p>
          <w:p w14:paraId="42FC3EDB" w14:textId="0838EC20" w:rsidR="006E7529" w:rsidRPr="00112B32" w:rsidRDefault="00745BD4" w:rsidP="006E7529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745BD4">
              <w:rPr>
                <w:rFonts w:ascii="Irish Grover" w:hAnsi="Irish Grover"/>
                <w:sz w:val="16"/>
                <w:szCs w:val="16"/>
              </w:rPr>
              <w:t>TINY ART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E47124" w14:textId="77777777" w:rsidR="00007C87" w:rsidRDefault="0012451C" w:rsidP="000D4580">
            <w:pPr>
              <w:pStyle w:val="Dates"/>
            </w:pPr>
            <w:r>
              <w:t>11</w:t>
            </w:r>
          </w:p>
          <w:p w14:paraId="59AEF06D" w14:textId="77777777" w:rsidR="00043103" w:rsidRDefault="00043103" w:rsidP="000D4580">
            <w:pPr>
              <w:pStyle w:val="Dates"/>
            </w:pPr>
          </w:p>
          <w:p w14:paraId="620432E5" w14:textId="27D7A1B9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089D72" w14:textId="41BA47C1" w:rsidR="00007C87" w:rsidRDefault="0012451C" w:rsidP="000D4580">
            <w:pPr>
              <w:pStyle w:val="Dates"/>
            </w:pPr>
            <w:r>
              <w:t>12</w:t>
            </w:r>
          </w:p>
          <w:p w14:paraId="225F97FF" w14:textId="0E060A10" w:rsidR="008A16C9" w:rsidRPr="00745BD4" w:rsidRDefault="008A16C9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745BD4">
              <w:rPr>
                <w:rFonts w:ascii="Irish Grover" w:hAnsi="Irish Grover"/>
                <w:color w:val="C00000"/>
                <w:sz w:val="18"/>
                <w:szCs w:val="18"/>
              </w:rPr>
              <w:t>T</w:t>
            </w:r>
            <w:r w:rsidR="00EE0027" w:rsidRPr="00745BD4">
              <w:rPr>
                <w:rFonts w:ascii="Irish Grover" w:hAnsi="Irish Grover"/>
                <w:color w:val="C00000"/>
                <w:sz w:val="18"/>
                <w:szCs w:val="18"/>
              </w:rPr>
              <w:t>INY ART CLASS</w:t>
            </w:r>
          </w:p>
          <w:p w14:paraId="3B990D01" w14:textId="1B1D55C7" w:rsidR="008A16C9" w:rsidRPr="00895268" w:rsidRDefault="00EE0027" w:rsidP="000D4580">
            <w:pPr>
              <w:pStyle w:val="Dates"/>
              <w:rPr>
                <w:color w:val="C00000"/>
              </w:rPr>
            </w:pPr>
            <w:r w:rsidRPr="00895268">
              <w:rPr>
                <w:color w:val="C00000"/>
              </w:rPr>
              <w:t>10am</w:t>
            </w:r>
          </w:p>
          <w:p w14:paraId="4B8CED03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086950" wp14:editId="2CBCDE88">
                  <wp:extent cx="210312" cy="202268"/>
                  <wp:effectExtent l="0" t="0" r="5715" b="1270"/>
                  <wp:docPr id="25" name="Picture 2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6216524" w14:textId="786D7AAE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CAA8EB" w14:textId="16B81404" w:rsidR="00007C87" w:rsidRDefault="0012451C" w:rsidP="000D4580">
            <w:pPr>
              <w:pStyle w:val="Dates"/>
            </w:pPr>
            <w:r>
              <w:t>13</w:t>
            </w:r>
          </w:p>
          <w:p w14:paraId="2EE48F22" w14:textId="0B39FC10" w:rsid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D7775A">
              <w:rPr>
                <w:rFonts w:ascii="Irish Grover" w:hAnsi="Irish Grover"/>
                <w:sz w:val="16"/>
                <w:szCs w:val="16"/>
              </w:rPr>
              <w:t>TINY ART STUDIO OPEN</w:t>
            </w:r>
          </w:p>
          <w:p w14:paraId="4A87A13E" w14:textId="77777777" w:rsidR="00D7775A" w:rsidRP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</w:p>
          <w:p w14:paraId="7F31CCBD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6E20C7EA" wp14:editId="7AA241E8">
                  <wp:extent cx="210312" cy="210312"/>
                  <wp:effectExtent l="0" t="0" r="5715" b="5715"/>
                  <wp:docPr id="20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A31E9C6" w14:textId="3EF06D62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B6BB1C" w14:textId="2C53B6A8" w:rsidR="00007C87" w:rsidRDefault="0012451C" w:rsidP="000D4580">
            <w:pPr>
              <w:pStyle w:val="Dates"/>
            </w:pPr>
            <w:r>
              <w:t>14</w:t>
            </w:r>
          </w:p>
          <w:p w14:paraId="22930999" w14:textId="077EBA06" w:rsid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 xml:space="preserve">TINY </w:t>
            </w:r>
            <w:r w:rsidRPr="00D7775A">
              <w:rPr>
                <w:rFonts w:ascii="Irish Grover" w:hAnsi="Irish Grover"/>
                <w:sz w:val="16"/>
                <w:szCs w:val="16"/>
              </w:rPr>
              <w:t>ART STUDIO OPEN</w:t>
            </w:r>
          </w:p>
          <w:p w14:paraId="00B89FE2" w14:textId="77777777" w:rsidR="00D7775A" w:rsidRP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</w:p>
          <w:p w14:paraId="4134CFA1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BA5A8A" wp14:editId="12301543">
                  <wp:extent cx="210312" cy="202268"/>
                  <wp:effectExtent l="0" t="0" r="5715" b="1270"/>
                  <wp:docPr id="29" name="Picture 2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7E226A6" w14:textId="220E1EA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5764AD" w14:textId="59E6813B" w:rsidR="00D7775A" w:rsidRPr="00FC4AE3" w:rsidRDefault="0012451C" w:rsidP="00D7775A">
            <w:pPr>
              <w:pStyle w:val="Dates"/>
              <w:rPr>
                <w:sz w:val="8"/>
                <w:szCs w:val="8"/>
              </w:rPr>
            </w:pPr>
            <w:r w:rsidRPr="00FC4AE3">
              <w:rPr>
                <w:sz w:val="8"/>
                <w:szCs w:val="8"/>
              </w:rPr>
              <w:t>15</w:t>
            </w:r>
          </w:p>
          <w:p w14:paraId="3C6C3BC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91161F" wp14:editId="170A784F">
                  <wp:extent cx="208280" cy="208280"/>
                  <wp:effectExtent l="0" t="0" r="0" b="0"/>
                  <wp:docPr id="66" name="Picture 66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2F576ECA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48421752" w14:textId="594E3D5D" w:rsidR="00FC4AE3" w:rsidRPr="00FC4AE3" w:rsidRDefault="00FC4AE3" w:rsidP="00FC4AE3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ADULT COMPUTER </w:t>
            </w:r>
            <w:proofErr w:type="gramStart"/>
            <w:r w:rsidR="00CB3973">
              <w:rPr>
                <w:rFonts w:ascii="Irish Grover" w:hAnsi="Irish Grover"/>
                <w:color w:val="C00000"/>
                <w:sz w:val="18"/>
                <w:szCs w:val="18"/>
              </w:rPr>
              <w:t>WORK DAY</w:t>
            </w:r>
            <w:proofErr w:type="gramEnd"/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49F1805A" w14:textId="51FB4373" w:rsidR="00FC4AE3" w:rsidRPr="00112B32" w:rsidRDefault="00FC4AE3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BBB987" w14:textId="77777777" w:rsidR="00007C87" w:rsidRDefault="0012451C" w:rsidP="000D4580">
            <w:pPr>
              <w:pStyle w:val="Dates"/>
            </w:pPr>
            <w:r>
              <w:t>16</w:t>
            </w:r>
          </w:p>
          <w:p w14:paraId="50D5D290" w14:textId="1867E60A" w:rsidR="00D7775A" w:rsidRPr="00D7775A" w:rsidRDefault="00D7775A" w:rsidP="000D4580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 w:rsidRPr="00D7775A">
              <w:rPr>
                <w:rFonts w:ascii="Irish Grover" w:hAnsi="Irish Grover"/>
                <w:sz w:val="18"/>
                <w:szCs w:val="18"/>
              </w:rPr>
              <w:t>TINY ART DUE @ LIBRARY by NOON</w:t>
            </w:r>
          </w:p>
        </w:tc>
      </w:tr>
      <w:tr w:rsidR="00007C87" w:rsidRPr="00112B32" w14:paraId="510DF83E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1C897E" w14:textId="77777777" w:rsidR="00007C87" w:rsidRDefault="0012451C" w:rsidP="000D4580">
            <w:pPr>
              <w:pStyle w:val="Dates"/>
            </w:pPr>
            <w:r>
              <w:t>17</w:t>
            </w:r>
          </w:p>
          <w:p w14:paraId="5ADF092C" w14:textId="77777777" w:rsidR="008A16C9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>/TEEN</w:t>
            </w:r>
          </w:p>
          <w:p w14:paraId="1ED39F69" w14:textId="2FE2B74F" w:rsidR="006E7529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 xml:space="preserve">PROGRAM 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15C0373D" w14:textId="1DCBD623" w:rsidR="006E7529" w:rsidRPr="00112B32" w:rsidRDefault="00745BD4" w:rsidP="006E7529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E36808" w:rsidRPr="00745BD4">
              <w:rPr>
                <w:rFonts w:ascii="Irish Grover" w:hAnsi="Irish Grover"/>
                <w:sz w:val="16"/>
                <w:szCs w:val="16"/>
              </w:rPr>
              <w:t>SCANNER GENEOLOGY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C9180A" w14:textId="77777777" w:rsidR="00007C87" w:rsidRDefault="0012451C" w:rsidP="000D4580">
            <w:pPr>
              <w:pStyle w:val="Dates"/>
            </w:pPr>
            <w:r>
              <w:t>18</w:t>
            </w:r>
          </w:p>
          <w:p w14:paraId="743964E9" w14:textId="77777777" w:rsidR="00043103" w:rsidRDefault="00043103" w:rsidP="000D4580">
            <w:pPr>
              <w:pStyle w:val="Dates"/>
            </w:pPr>
          </w:p>
          <w:p w14:paraId="5285AFFA" w14:textId="77777777" w:rsidR="00043103" w:rsidRDefault="00043103" w:rsidP="000D4580">
            <w:pPr>
              <w:pStyle w:val="Dates"/>
            </w:pPr>
          </w:p>
          <w:p w14:paraId="0A13D988" w14:textId="74E4E128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7F37F4" w14:textId="0A6CFA75" w:rsidR="00007C87" w:rsidRDefault="0012451C" w:rsidP="000D4580">
            <w:pPr>
              <w:pStyle w:val="Dates"/>
            </w:pPr>
            <w:r>
              <w:t>19</w:t>
            </w:r>
          </w:p>
          <w:p w14:paraId="3FE76125" w14:textId="0809ECFB" w:rsidR="002372CE" w:rsidRPr="00C83060" w:rsidRDefault="002372CE" w:rsidP="002372CE">
            <w:pPr>
              <w:pStyle w:val="Dates"/>
              <w:rPr>
                <w:rFonts w:ascii="Irish Grover" w:hAnsi="Irish Grover"/>
                <w:color w:val="C00000"/>
              </w:rPr>
            </w:pPr>
            <w:r w:rsidRPr="00C83060">
              <w:rPr>
                <w:rFonts w:ascii="Irish Grover" w:hAnsi="Irish Grover"/>
                <w:color w:val="C00000"/>
              </w:rPr>
              <w:t>FSU Livestream</w:t>
            </w:r>
          </w:p>
          <w:p w14:paraId="0407F24F" w14:textId="6C075D16" w:rsidR="002372CE" w:rsidRPr="00C83060" w:rsidRDefault="002372CE" w:rsidP="00022191">
            <w:pPr>
              <w:pStyle w:val="Dates"/>
              <w:rPr>
                <w:color w:val="C00000"/>
                <w:sz w:val="18"/>
                <w:szCs w:val="18"/>
              </w:rPr>
            </w:pPr>
            <w:r w:rsidRPr="00C83060">
              <w:rPr>
                <w:color w:val="C00000"/>
                <w:sz w:val="18"/>
                <w:szCs w:val="18"/>
              </w:rPr>
              <w:t>9:30am</w:t>
            </w:r>
            <w:r w:rsidR="00C83060" w:rsidRPr="00C83060">
              <w:rPr>
                <w:color w:val="C00000"/>
                <w:sz w:val="18"/>
                <w:szCs w:val="18"/>
              </w:rPr>
              <w:t xml:space="preserve"> – 11:30am</w:t>
            </w:r>
            <w:r w:rsidRPr="00C83060">
              <w:rPr>
                <w:color w:val="C00000"/>
                <w:sz w:val="18"/>
                <w:szCs w:val="18"/>
              </w:rPr>
              <w:t xml:space="preserve"> @ </w:t>
            </w:r>
            <w:r w:rsidR="00C83060" w:rsidRPr="00C83060">
              <w:rPr>
                <w:color w:val="C00000"/>
                <w:sz w:val="18"/>
                <w:szCs w:val="18"/>
              </w:rPr>
              <w:t>DCL</w:t>
            </w:r>
            <w:r w:rsidRPr="00C83060">
              <w:rPr>
                <w:color w:val="C00000"/>
                <w:sz w:val="18"/>
                <w:szCs w:val="18"/>
              </w:rPr>
              <w:t xml:space="preserve"> with Jamesport</w:t>
            </w:r>
          </w:p>
          <w:p w14:paraId="0292621D" w14:textId="6742AD8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166C5F" wp14:editId="16484CE2">
                  <wp:extent cx="210312" cy="202268"/>
                  <wp:effectExtent l="0" t="0" r="5715" b="1270"/>
                  <wp:docPr id="30" name="Picture 3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368CFCFD" w14:textId="44CA972D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579D2E" w14:textId="77777777" w:rsidR="00007C87" w:rsidRDefault="0012451C" w:rsidP="000D4580">
            <w:pPr>
              <w:pStyle w:val="Dates"/>
            </w:pPr>
            <w:r>
              <w:t>20</w:t>
            </w:r>
          </w:p>
          <w:p w14:paraId="3BA9BD19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1A45746" wp14:editId="68B4CC81">
                  <wp:extent cx="210312" cy="210312"/>
                  <wp:effectExtent l="0" t="0" r="5715" b="5715"/>
                  <wp:docPr id="23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9D253CB" w14:textId="28A1109C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7B7584" w14:textId="77777777" w:rsidR="00007C87" w:rsidRDefault="0012451C" w:rsidP="000D4580">
            <w:pPr>
              <w:pStyle w:val="Dates"/>
            </w:pPr>
            <w:r>
              <w:t>21</w:t>
            </w:r>
          </w:p>
          <w:p w14:paraId="6D58488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D0161A" wp14:editId="71ECB198">
                  <wp:extent cx="210312" cy="202268"/>
                  <wp:effectExtent l="0" t="0" r="5715" b="1270"/>
                  <wp:docPr id="31" name="Picture 3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AB247DD" w14:textId="77777777" w:rsidR="00D7775A" w:rsidRDefault="00022191" w:rsidP="00022191">
            <w:pPr>
              <w:pStyle w:val="Dates"/>
              <w:rPr>
                <w:sz w:val="18"/>
                <w:szCs w:val="18"/>
              </w:rPr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74E5836F" w14:textId="1A2BDF85" w:rsidR="00D7775A" w:rsidRPr="00D7775A" w:rsidRDefault="00D7775A" w:rsidP="00022191">
            <w:pPr>
              <w:pStyle w:val="Dates"/>
              <w:rPr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GENEOLOGY CLASS @ LIBRARY </w:t>
            </w:r>
            <w:r w:rsidRPr="00895268">
              <w:rPr>
                <w:color w:val="C00000"/>
                <w:sz w:val="18"/>
                <w:szCs w:val="18"/>
              </w:rPr>
              <w:t>5:30pm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87E2CF" w14:textId="77777777" w:rsidR="00007C87" w:rsidRDefault="0012451C" w:rsidP="000D4580">
            <w:pPr>
              <w:pStyle w:val="Dates"/>
            </w:pPr>
            <w:r>
              <w:t>22</w:t>
            </w:r>
          </w:p>
          <w:p w14:paraId="5BC2A58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5D6719" wp14:editId="2448EB6C">
                  <wp:extent cx="208280" cy="208280"/>
                  <wp:effectExtent l="0" t="0" r="0" b="0"/>
                  <wp:docPr id="67" name="Picture 67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6AA8211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664CA0C3" w14:textId="5C10CD93" w:rsidR="00CB3973" w:rsidRPr="00FC4AE3" w:rsidRDefault="00CB3973" w:rsidP="00CB3973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ADULT COMPUTER </w:t>
            </w:r>
            <w:r w:rsidRPr="00FC4AE3">
              <w:rPr>
                <w:rFonts w:ascii="Irish Grover" w:hAnsi="Irish Grover"/>
                <w:color w:val="C00000"/>
                <w:sz w:val="18"/>
                <w:szCs w:val="18"/>
              </w:rPr>
              <w:t>SEMINAR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23F040B9" w14:textId="29951099" w:rsidR="00CB3973" w:rsidRPr="00112B32" w:rsidRDefault="00CB3973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EFB560" w14:textId="2E8FB4AF" w:rsidR="00007C87" w:rsidRPr="00112B32" w:rsidRDefault="0012451C" w:rsidP="000D4580">
            <w:pPr>
              <w:pStyle w:val="Dates"/>
            </w:pPr>
            <w:r>
              <w:t>23</w:t>
            </w:r>
          </w:p>
        </w:tc>
      </w:tr>
      <w:tr w:rsidR="00007C87" w:rsidRPr="00112B32" w14:paraId="210B355A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DBA710" w14:textId="77777777" w:rsidR="00007C87" w:rsidRDefault="0012451C" w:rsidP="000D4580">
            <w:pPr>
              <w:pStyle w:val="Dates"/>
            </w:pPr>
            <w:r>
              <w:t>24/31</w:t>
            </w:r>
          </w:p>
          <w:p w14:paraId="6DE3F86A" w14:textId="0B569DAA" w:rsidR="00745BD4" w:rsidRPr="00745BD4" w:rsidRDefault="006E7529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 PROGRA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M </w:t>
            </w:r>
          </w:p>
          <w:p w14:paraId="1FF95098" w14:textId="14EB3137" w:rsidR="006E7529" w:rsidRPr="00112B32" w:rsidRDefault="00745BD4" w:rsidP="000D4580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D7775A" w:rsidRPr="00745BD4">
              <w:rPr>
                <w:rFonts w:ascii="Irish Grover" w:hAnsi="Irish Grover"/>
                <w:sz w:val="16"/>
                <w:szCs w:val="16"/>
              </w:rPr>
              <w:t>CRICUT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300BCA" w14:textId="77777777" w:rsidR="00007C87" w:rsidRDefault="0012451C" w:rsidP="000D4580">
            <w:pPr>
              <w:pStyle w:val="Dates"/>
            </w:pPr>
            <w:r>
              <w:t>25</w:t>
            </w:r>
          </w:p>
          <w:p w14:paraId="0C702164" w14:textId="77777777" w:rsidR="00043103" w:rsidRDefault="00043103" w:rsidP="000D4580">
            <w:pPr>
              <w:pStyle w:val="Dates"/>
            </w:pPr>
          </w:p>
          <w:p w14:paraId="3A95AA8A" w14:textId="22193E88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028967" w14:textId="19151A3D" w:rsidR="00007C87" w:rsidRDefault="0012451C" w:rsidP="000D4580">
            <w:pPr>
              <w:pStyle w:val="Dates"/>
            </w:pPr>
            <w:r>
              <w:t>26</w:t>
            </w:r>
          </w:p>
          <w:p w14:paraId="599C4B5C" w14:textId="6D79D575" w:rsidR="00D7775A" w:rsidRPr="00895268" w:rsidRDefault="00D7775A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>CARD MAKING</w:t>
            </w:r>
            <w:r w:rsidR="00895268"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 w/</w:t>
            </w: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>CRICUT</w:t>
            </w:r>
            <w:r w:rsidR="00895268"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 w:rsidR="00895268" w:rsidRPr="00895268">
              <w:rPr>
                <w:color w:val="C00000"/>
                <w:sz w:val="18"/>
                <w:szCs w:val="18"/>
              </w:rPr>
              <w:t>10am</w:t>
            </w:r>
          </w:p>
          <w:p w14:paraId="705DD622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6EA8AA" wp14:editId="35494AE4">
                  <wp:extent cx="210312" cy="202268"/>
                  <wp:effectExtent l="0" t="0" r="5715" b="1270"/>
                  <wp:docPr id="32" name="Picture 3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ABC4960" w14:textId="5AECCC83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1F6622" w14:textId="77777777" w:rsidR="00007C87" w:rsidRDefault="0012451C" w:rsidP="00DA6CE4">
            <w:pPr>
              <w:pStyle w:val="Dates"/>
            </w:pPr>
            <w:r>
              <w:t>27</w:t>
            </w:r>
          </w:p>
          <w:p w14:paraId="5AEDE105" w14:textId="5AC032B1" w:rsidR="007348A2" w:rsidRDefault="007348A2" w:rsidP="00DA6CE4">
            <w:pPr>
              <w:pStyle w:val="Dates"/>
            </w:pPr>
          </w:p>
          <w:p w14:paraId="1A65A8CA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79E5C46B" wp14:editId="7EAD313B">
                  <wp:extent cx="210312" cy="210312"/>
                  <wp:effectExtent l="0" t="0" r="5715" b="5715"/>
                  <wp:docPr id="24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ACB4D5E" w14:textId="4606F981" w:rsidR="006733E7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  <w:p w14:paraId="4BCAD718" w14:textId="77777777" w:rsidR="006733E7" w:rsidRDefault="006733E7" w:rsidP="00DA6CE4">
            <w:pPr>
              <w:pStyle w:val="Dates"/>
            </w:pPr>
          </w:p>
          <w:p w14:paraId="4457A82A" w14:textId="6906CF74" w:rsidR="006733E7" w:rsidRPr="00112B32" w:rsidRDefault="006733E7" w:rsidP="00DA6CE4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14:paraId="19DE2F63" w14:textId="77777777" w:rsidR="00007C87" w:rsidRDefault="0012451C" w:rsidP="000D4580">
            <w:pPr>
              <w:pStyle w:val="Dates"/>
            </w:pPr>
            <w:r>
              <w:t>28</w:t>
            </w:r>
          </w:p>
          <w:p w14:paraId="7BCCB05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73D584" wp14:editId="45D2E7D1">
                  <wp:extent cx="210312" cy="202268"/>
                  <wp:effectExtent l="0" t="0" r="5715" b="1270"/>
                  <wp:docPr id="33" name="Picture 3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F1F1916" w14:textId="7DF6EAC0" w:rsidR="00022191" w:rsidRDefault="00022191" w:rsidP="00022191">
            <w:pPr>
              <w:pStyle w:val="Dates"/>
              <w:rPr>
                <w:sz w:val="18"/>
                <w:szCs w:val="18"/>
              </w:rPr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76581512" w14:textId="69DD664C" w:rsidR="00895268" w:rsidRPr="00895268" w:rsidRDefault="00895268" w:rsidP="00895268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CARD MAKING w/CRICUT </w:t>
            </w:r>
            <w:r w:rsidRPr="00895268">
              <w:rPr>
                <w:color w:val="C00000"/>
                <w:sz w:val="18"/>
                <w:szCs w:val="18"/>
              </w:rPr>
              <w:t>5:30</w:t>
            </w:r>
          </w:p>
          <w:p w14:paraId="0498D60B" w14:textId="77777777" w:rsidR="00895268" w:rsidRDefault="00895268" w:rsidP="00022191">
            <w:pPr>
              <w:pStyle w:val="Dates"/>
              <w:rPr>
                <w:sz w:val="18"/>
                <w:szCs w:val="18"/>
              </w:rPr>
            </w:pPr>
          </w:p>
          <w:p w14:paraId="71DB2740" w14:textId="75FEE834" w:rsidR="00895268" w:rsidRPr="00112B32" w:rsidRDefault="00895268" w:rsidP="00022191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14:paraId="2B7F3C6A" w14:textId="77777777" w:rsidR="00007C87" w:rsidRDefault="0012451C" w:rsidP="000D4580">
            <w:pPr>
              <w:pStyle w:val="Dates"/>
            </w:pPr>
            <w:r>
              <w:t>29</w:t>
            </w:r>
          </w:p>
          <w:p w14:paraId="3D1D71E9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7E0F53" wp14:editId="711EA383">
                  <wp:extent cx="208280" cy="208280"/>
                  <wp:effectExtent l="0" t="0" r="0" b="0"/>
                  <wp:docPr id="68" name="Picture 68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F7DB3D6" w14:textId="2DA7D408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</w:tcPr>
          <w:p w14:paraId="14692709" w14:textId="361E4319" w:rsidR="00007C87" w:rsidRPr="00112B32" w:rsidRDefault="0012451C" w:rsidP="000D4580">
            <w:pPr>
              <w:pStyle w:val="Dates"/>
            </w:pPr>
            <w:r>
              <w:t>30</w:t>
            </w:r>
            <w:r w:rsidR="002814B7">
              <w:rPr>
                <w:noProof/>
              </w:rPr>
              <w:drawing>
                <wp:inline distT="0" distB="0" distL="0" distR="0" wp14:anchorId="4200DDF0" wp14:editId="2C1D97AE">
                  <wp:extent cx="731520" cy="1005840"/>
                  <wp:effectExtent l="0" t="0" r="5080" b="0"/>
                  <wp:docPr id="18" name="Picture 18" descr="A child sitting on a chair reading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hild sitting on a chair reading a book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FAE9F" w14:textId="1680D627" w:rsidR="00E0491C" w:rsidRDefault="00E0491C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sectPr w:rsidR="00E0491C" w:rsidSect="00C743D7">
      <w:headerReference w:type="default" r:id="rId13"/>
      <w:pgSz w:w="15840" w:h="12240" w:orient="landscape" w:code="1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0C4C" w14:textId="77777777" w:rsidR="00F83F01" w:rsidRDefault="00F83F01">
      <w:r>
        <w:separator/>
      </w:r>
    </w:p>
  </w:endnote>
  <w:endnote w:type="continuationSeparator" w:id="0">
    <w:p w14:paraId="2DE34C69" w14:textId="77777777" w:rsidR="00F83F01" w:rsidRDefault="00F83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ish Grov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6669" w14:textId="77777777" w:rsidR="00F83F01" w:rsidRDefault="00F83F01">
      <w:r>
        <w:separator/>
      </w:r>
    </w:p>
  </w:footnote>
  <w:footnote w:type="continuationSeparator" w:id="0">
    <w:p w14:paraId="4C64E412" w14:textId="77777777" w:rsidR="00F83F01" w:rsidRDefault="00F83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2EE9" w14:textId="77777777" w:rsidR="00CF7FA6" w:rsidRDefault="00CF7FA6" w:rsidP="00C743D7">
    <w:pPr>
      <w:pStyle w:val="Header"/>
      <w:tabs>
        <w:tab w:val="clear" w:pos="4320"/>
        <w:tab w:val="clear" w:pos="8640"/>
        <w:tab w:val="left" w:pos="17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A picture containing diagram&#13;&#13;&#13;&#13;&#13;&#13;&#13;&#13;&#13;&#13;&#13;&#13;&#13;&#13;&#13;&#13;&#10;&#13;&#13;&#13;&#13;&#13;&#13;&#13;&#13;&#13;&#13;&#13;&#13;&#13;&#13;&#13;&#13;&#10;Description automatically generated" style="width:241pt;height:247pt;visibility:visible;mso-wrap-style:square" o:bullet="t">
        <v:imagedata r:id="rId1" o:title="A picture containing diagram&#13;&#13;&#13;&#13;&#13;&#13;&#13;&#13;&#13;&#13;&#13;&#13;&#13;&#13;&#13;&#13;&#10;&#13;&#13;&#13;&#13;&#13;&#13;&#13;&#13;&#13;&#13;&#13;&#13;&#13;&#13;&#13;&#13;&#10;Description automatically generated"/>
      </v:shape>
    </w:pict>
  </w:numPicBullet>
  <w:numPicBullet w:numPicBulletId="1">
    <w:pict>
      <v:shape id="_x0000_i1041" type="#_x0000_t75" alt="A picture containing text, plate, vector graphics&#13;&#13;&#13;&#13;&#13;&#13;&#13;&#13;&#10;&#13;&#13;&#13;&#13;&#13;&#13;&#13;&#13;&#10;Description automatically generated" style="width:277pt;height:277pt;visibility:visible;mso-wrap-style:square" o:bullet="t">
        <v:imagedata r:id="rId2" o:title="A picture containing text, plate, vector graphics&#13;&#13;&#13;&#13;&#13;&#13;&#13;&#13;&#10;&#13;&#13;&#13;&#13;&#13;&#13;&#13;&#13;&#10;Description automatically generated"/>
      </v:shape>
    </w:pict>
  </w:numPicBullet>
  <w:abstractNum w:abstractNumId="0" w15:restartNumberingAfterBreak="0">
    <w:nsid w:val="40F66FFF"/>
    <w:multiLevelType w:val="hybridMultilevel"/>
    <w:tmpl w:val="BFFC9E7C"/>
    <w:lvl w:ilvl="0" w:tplc="A9AEF6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20A5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DC5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46E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81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82C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C8F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CA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25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21E47A0"/>
    <w:multiLevelType w:val="hybridMultilevel"/>
    <w:tmpl w:val="30EAFB46"/>
    <w:lvl w:ilvl="0" w:tplc="5A82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4E1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46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29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3EA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6E96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400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A7D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407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92E4D58"/>
    <w:multiLevelType w:val="hybridMultilevel"/>
    <w:tmpl w:val="EB4E9CD8"/>
    <w:lvl w:ilvl="0" w:tplc="ABF8FCB6">
      <w:start w:val="1"/>
      <w:numFmt w:val="bullet"/>
      <w:lvlText w:val=""/>
      <w:lvlPicBulletId w:val="0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7DB86BC6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2" w:tplc="14DC7E46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3" w:tplc="DBEA25D0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1E4A841E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5" w:tplc="14A2EF60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6" w:tplc="E16CA72C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EB2ED5BA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</w:rPr>
    </w:lvl>
    <w:lvl w:ilvl="8" w:tplc="B89CC87E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</w:abstractNum>
  <w:abstractNum w:abstractNumId="3" w15:restartNumberingAfterBreak="0">
    <w:nsid w:val="6B945293"/>
    <w:multiLevelType w:val="hybridMultilevel"/>
    <w:tmpl w:val="1C2AEEFA"/>
    <w:lvl w:ilvl="0" w:tplc="72F0D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E5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52C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E6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4CD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2C5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A28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180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5A22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02588583">
    <w:abstractNumId w:val="3"/>
  </w:num>
  <w:num w:numId="2" w16cid:durableId="872307280">
    <w:abstractNumId w:val="1"/>
  </w:num>
  <w:num w:numId="3" w16cid:durableId="912200283">
    <w:abstractNumId w:val="0"/>
  </w:num>
  <w:num w:numId="4" w16cid:durableId="552497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4B7"/>
    <w:rsid w:val="00007C87"/>
    <w:rsid w:val="00022191"/>
    <w:rsid w:val="0003612A"/>
    <w:rsid w:val="00043103"/>
    <w:rsid w:val="00062EF7"/>
    <w:rsid w:val="000C2867"/>
    <w:rsid w:val="000D019C"/>
    <w:rsid w:val="000D4580"/>
    <w:rsid w:val="0010522A"/>
    <w:rsid w:val="0012451C"/>
    <w:rsid w:val="001642F3"/>
    <w:rsid w:val="001A0587"/>
    <w:rsid w:val="001E5FF5"/>
    <w:rsid w:val="00214089"/>
    <w:rsid w:val="002372CE"/>
    <w:rsid w:val="00242AD5"/>
    <w:rsid w:val="00276EE1"/>
    <w:rsid w:val="002814B7"/>
    <w:rsid w:val="002A0A37"/>
    <w:rsid w:val="002A3C24"/>
    <w:rsid w:val="002E6A34"/>
    <w:rsid w:val="00315BD7"/>
    <w:rsid w:val="00316327"/>
    <w:rsid w:val="003402A3"/>
    <w:rsid w:val="00361C18"/>
    <w:rsid w:val="00374273"/>
    <w:rsid w:val="00380F84"/>
    <w:rsid w:val="00392C43"/>
    <w:rsid w:val="003972F1"/>
    <w:rsid w:val="003B10E1"/>
    <w:rsid w:val="003C349A"/>
    <w:rsid w:val="003D2D35"/>
    <w:rsid w:val="003F2A9A"/>
    <w:rsid w:val="00414376"/>
    <w:rsid w:val="00436E83"/>
    <w:rsid w:val="00490E42"/>
    <w:rsid w:val="004E5A98"/>
    <w:rsid w:val="00521276"/>
    <w:rsid w:val="005868FC"/>
    <w:rsid w:val="005A5DBB"/>
    <w:rsid w:val="005A6BA1"/>
    <w:rsid w:val="00632B1B"/>
    <w:rsid w:val="006358F9"/>
    <w:rsid w:val="00636D80"/>
    <w:rsid w:val="006733E7"/>
    <w:rsid w:val="00683A00"/>
    <w:rsid w:val="006860C6"/>
    <w:rsid w:val="006E7529"/>
    <w:rsid w:val="00707AA4"/>
    <w:rsid w:val="007348A2"/>
    <w:rsid w:val="00735CEC"/>
    <w:rsid w:val="00742C31"/>
    <w:rsid w:val="00745BD4"/>
    <w:rsid w:val="00762AAC"/>
    <w:rsid w:val="00777E84"/>
    <w:rsid w:val="007A0230"/>
    <w:rsid w:val="007C1E87"/>
    <w:rsid w:val="007D56AF"/>
    <w:rsid w:val="007E69AF"/>
    <w:rsid w:val="00804B54"/>
    <w:rsid w:val="00865277"/>
    <w:rsid w:val="00871243"/>
    <w:rsid w:val="00874FCF"/>
    <w:rsid w:val="008830E4"/>
    <w:rsid w:val="00895268"/>
    <w:rsid w:val="008A16C9"/>
    <w:rsid w:val="008E4BFF"/>
    <w:rsid w:val="0093166F"/>
    <w:rsid w:val="00932F0D"/>
    <w:rsid w:val="0097443E"/>
    <w:rsid w:val="00994CC3"/>
    <w:rsid w:val="009A4364"/>
    <w:rsid w:val="009A636B"/>
    <w:rsid w:val="009B50A1"/>
    <w:rsid w:val="00A71B04"/>
    <w:rsid w:val="00AA2729"/>
    <w:rsid w:val="00AA3251"/>
    <w:rsid w:val="00AB4CB7"/>
    <w:rsid w:val="00AC64B0"/>
    <w:rsid w:val="00AD0FC9"/>
    <w:rsid w:val="00AD47C6"/>
    <w:rsid w:val="00AD4F62"/>
    <w:rsid w:val="00AD7527"/>
    <w:rsid w:val="00B153BF"/>
    <w:rsid w:val="00B1744E"/>
    <w:rsid w:val="00B21098"/>
    <w:rsid w:val="00B50630"/>
    <w:rsid w:val="00B70EEC"/>
    <w:rsid w:val="00BA195C"/>
    <w:rsid w:val="00BA28B2"/>
    <w:rsid w:val="00BA5515"/>
    <w:rsid w:val="00BD56D4"/>
    <w:rsid w:val="00BE516F"/>
    <w:rsid w:val="00C0588E"/>
    <w:rsid w:val="00C07B23"/>
    <w:rsid w:val="00C63BA9"/>
    <w:rsid w:val="00C743D7"/>
    <w:rsid w:val="00C83060"/>
    <w:rsid w:val="00C96AC1"/>
    <w:rsid w:val="00CA18FE"/>
    <w:rsid w:val="00CA22C8"/>
    <w:rsid w:val="00CA757F"/>
    <w:rsid w:val="00CB1416"/>
    <w:rsid w:val="00CB3973"/>
    <w:rsid w:val="00CC0C3A"/>
    <w:rsid w:val="00CC2D62"/>
    <w:rsid w:val="00CD157A"/>
    <w:rsid w:val="00CF6882"/>
    <w:rsid w:val="00CF7FA6"/>
    <w:rsid w:val="00D10909"/>
    <w:rsid w:val="00D35EE2"/>
    <w:rsid w:val="00D7775A"/>
    <w:rsid w:val="00D87E47"/>
    <w:rsid w:val="00DA6CE4"/>
    <w:rsid w:val="00DB22F6"/>
    <w:rsid w:val="00DC1360"/>
    <w:rsid w:val="00DD21AA"/>
    <w:rsid w:val="00DF210B"/>
    <w:rsid w:val="00E0491C"/>
    <w:rsid w:val="00E13DB2"/>
    <w:rsid w:val="00E27122"/>
    <w:rsid w:val="00E36808"/>
    <w:rsid w:val="00E50F4B"/>
    <w:rsid w:val="00E62D1F"/>
    <w:rsid w:val="00E80527"/>
    <w:rsid w:val="00E8614D"/>
    <w:rsid w:val="00EB09F2"/>
    <w:rsid w:val="00EC7903"/>
    <w:rsid w:val="00EC7D5E"/>
    <w:rsid w:val="00EE0027"/>
    <w:rsid w:val="00F15403"/>
    <w:rsid w:val="00F221EF"/>
    <w:rsid w:val="00F82412"/>
    <w:rsid w:val="00F83F01"/>
    <w:rsid w:val="00FC46DC"/>
    <w:rsid w:val="00FC4AE3"/>
    <w:rsid w:val="00FE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A62E6"/>
  <w14:defaultImageDpi w14:val="300"/>
  <w15:chartTrackingRefBased/>
  <w15:docId w15:val="{7FF38680-232F-0941-AFC5-424820E9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B6538"/>
    <w:rPr>
      <w:rFonts w:ascii="Perpetua" w:hAnsi="Perpetu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 w:cs="Tahom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B6538"/>
    <w:pPr>
      <w:jc w:val="center"/>
    </w:pPr>
    <w:rPr>
      <w:rFonts w:ascii="Franklin Gothic Book" w:hAnsi="Franklin Gothic Book"/>
      <w:bCs/>
      <w:sz w:val="48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3B6538"/>
    <w:pPr>
      <w:jc w:val="center"/>
    </w:pPr>
    <w:rPr>
      <w:rFonts w:ascii="Franklin Gothic Book" w:hAnsi="Franklin Gothic Book"/>
      <w:b/>
      <w:spacing w:val="1"/>
      <w:sz w:val="16"/>
      <w:szCs w:val="16"/>
    </w:rPr>
  </w:style>
  <w:style w:type="character" w:customStyle="1" w:styleId="Heading1Char">
    <w:name w:val="Heading 1 Char"/>
    <w:link w:val="Heading1"/>
    <w:rsid w:val="003B6538"/>
    <w:rPr>
      <w:rFonts w:ascii="Franklin Gothic Book" w:eastAsia="Times New Roman" w:hAnsi="Franklin Gothic Book" w:cs="Tahom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9A636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9A636B"/>
    <w:rPr>
      <w:rFonts w:ascii="Perpetua" w:hAnsi="Perpetua"/>
      <w:sz w:val="24"/>
      <w:szCs w:val="24"/>
    </w:rPr>
  </w:style>
  <w:style w:type="paragraph" w:styleId="Footer">
    <w:name w:val="footer"/>
    <w:basedOn w:val="Normal"/>
    <w:link w:val="FooterChar"/>
    <w:rsid w:val="009A636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A636B"/>
    <w:rPr>
      <w:rFonts w:ascii="Perpetua" w:hAnsi="Perpet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bradford/Desktop/oceans-of-possibilities-calendars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oceans-of-possibilities-calendars.dotx</Template>
  <TotalTime>15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Links>
    <vt:vector size="60" baseType="variant">
      <vt:variant>
        <vt:i4>3407934</vt:i4>
      </vt:variant>
      <vt:variant>
        <vt:i4>2146</vt:i4>
      </vt:variant>
      <vt:variant>
        <vt:i4>1025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2436</vt:i4>
      </vt:variant>
      <vt:variant>
        <vt:i4>1026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2628</vt:i4>
      </vt:variant>
      <vt:variant>
        <vt:i4>1027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2821</vt:i4>
      </vt:variant>
      <vt:variant>
        <vt:i4>1028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2920</vt:i4>
      </vt:variant>
      <vt:variant>
        <vt:i4>1029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3204</vt:i4>
      </vt:variant>
      <vt:variant>
        <vt:i4>1030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3302</vt:i4>
      </vt:variant>
      <vt:variant>
        <vt:i4>1031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3492</vt:i4>
      </vt:variant>
      <vt:variant>
        <vt:i4>1032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3780</vt:i4>
      </vt:variant>
      <vt:variant>
        <vt:i4>1033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3883</vt:i4>
      </vt:variant>
      <vt:variant>
        <vt:i4>1034</vt:i4>
      </vt:variant>
      <vt:variant>
        <vt:i4>1</vt:i4>
      </vt:variant>
      <vt:variant>
        <vt:lpwstr>Childrens_spotBW8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Bradford</cp:lastModifiedBy>
  <cp:revision>4</cp:revision>
  <cp:lastPrinted>2022-06-21T17:28:00Z</cp:lastPrinted>
  <dcterms:created xsi:type="dcterms:W3CDTF">2022-05-27T19:47:00Z</dcterms:created>
  <dcterms:modified xsi:type="dcterms:W3CDTF">2022-06-21T17:45:00Z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TC021596169991</vt:lpwstr>
  </property>
</Properties>
</file>